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9" w:type="pct"/>
        <w:tblLayout w:type="fixed"/>
        <w:tblLook w:val="0600" w:firstRow="0" w:lastRow="0" w:firstColumn="0" w:lastColumn="0" w:noHBand="1" w:noVBand="1"/>
        <w:tblCaption w:val="Tabulka rozložení"/>
      </w:tblPr>
      <w:tblGrid>
        <w:gridCol w:w="4894"/>
        <w:gridCol w:w="671"/>
        <w:gridCol w:w="4993"/>
        <w:gridCol w:w="478"/>
        <w:gridCol w:w="5079"/>
      </w:tblGrid>
      <w:tr w:rsidR="008A67F7" w:rsidRPr="008543EE" w:rsidTr="00E77933">
        <w:trPr>
          <w:trHeight w:val="6768"/>
        </w:trPr>
        <w:tc>
          <w:tcPr>
            <w:tcW w:w="1518" w:type="pct"/>
          </w:tcPr>
          <w:p w:rsidR="00884888" w:rsidRPr="008543EE" w:rsidRDefault="00F57F86" w:rsidP="00884888">
            <w:pPr>
              <w:pStyle w:val="Nadpis1"/>
            </w:pPr>
            <w:r>
              <w:t xml:space="preserve">Děkujeme Vám, </w:t>
            </w:r>
            <w:r>
              <w:br/>
              <w:t>že nejste lhostejní!</w:t>
            </w:r>
          </w:p>
          <w:p w:rsidR="00884888" w:rsidRPr="008543EE" w:rsidRDefault="00FF459B" w:rsidP="00884888">
            <w:r>
              <w:t>Ročně se</w:t>
            </w:r>
            <w:r w:rsidR="00990545">
              <w:t xml:space="preserve"> v ČR</w:t>
            </w:r>
            <w:r>
              <w:t xml:space="preserve"> zraní nebo zahyne </w:t>
            </w:r>
            <w:r w:rsidR="00990545">
              <w:t>velké množství</w:t>
            </w:r>
            <w:r>
              <w:t xml:space="preserve"> zvířat vlivem lidské činnosti. Proto považujeme za povinnost jim pomáhat a snažit se je navracet zpět do volné přírody.</w:t>
            </w:r>
          </w:p>
          <w:p w:rsidR="008A67F7" w:rsidRDefault="0010614F" w:rsidP="00FF459B">
            <w:r>
              <w:t xml:space="preserve">Děkujeme, že jste nám projevili důvěru a obrátili se na nás. </w:t>
            </w:r>
            <w:r w:rsidR="00FF459B">
              <w:t>Tím</w:t>
            </w:r>
            <w:r>
              <w:t>to se zásadně podílíte na záchraně zvířat</w:t>
            </w:r>
            <w:r w:rsidR="00FF459B">
              <w:t xml:space="preserve"> a velmi si vážíme každého takového člověka. </w:t>
            </w:r>
            <w:r w:rsidR="00C26DF3">
              <w:t>BEZ VÁS BY TO NEŠLO</w:t>
            </w:r>
            <w:r w:rsidR="00FF459B">
              <w:t>!</w:t>
            </w:r>
          </w:p>
          <w:p w:rsidR="00FF459B" w:rsidRDefault="00FF459B" w:rsidP="00FF459B">
            <w:r>
              <w:t>Přijměte prosím pozvání na prohlídku do naší záchranné stanice v</w:t>
            </w:r>
            <w:r w:rsidR="008449FD">
              <w:t> Pavlově</w:t>
            </w:r>
            <w:r w:rsidR="0089530B">
              <w:t>.</w:t>
            </w:r>
          </w:p>
          <w:p w:rsidR="0089530B" w:rsidRPr="008543EE" w:rsidRDefault="0089530B" w:rsidP="00B2719C">
            <w:r>
              <w:t>Více</w:t>
            </w:r>
            <w:r w:rsidR="00B2719C">
              <w:t xml:space="preserve"> informací o pořádaných akcích naleznete</w:t>
            </w:r>
            <w:r>
              <w:t xml:space="preserve"> na našich webových stránkách.</w:t>
            </w:r>
          </w:p>
        </w:tc>
        <w:tc>
          <w:tcPr>
            <w:tcW w:w="208" w:type="pct"/>
          </w:tcPr>
          <w:p w:rsidR="008A67F7" w:rsidRPr="008543EE" w:rsidRDefault="008A67F7" w:rsidP="00BC3FC8"/>
        </w:tc>
        <w:tc>
          <w:tcPr>
            <w:tcW w:w="1549" w:type="pct"/>
            <w:vAlign w:val="center"/>
          </w:tcPr>
          <w:p w:rsidR="00BA2FFE" w:rsidRDefault="00BA2FFE" w:rsidP="00E77933">
            <w:pPr>
              <w:pStyle w:val="Nadpis2"/>
              <w:rPr>
                <w:lang w:bidi="cs-CZ"/>
              </w:rPr>
            </w:pPr>
          </w:p>
          <w:p w:rsidR="00BA2FFE" w:rsidRDefault="00BA2FFE" w:rsidP="00E77933">
            <w:pPr>
              <w:pStyle w:val="Nadpis2"/>
              <w:rPr>
                <w:lang w:bidi="cs-CZ"/>
              </w:rPr>
            </w:pPr>
          </w:p>
          <w:p w:rsidR="008A67F7" w:rsidRPr="008543EE" w:rsidRDefault="00AE5C09" w:rsidP="00E77933">
            <w:pPr>
              <w:pStyle w:val="Nadpis2"/>
            </w:pPr>
            <w:r w:rsidRPr="008543EE">
              <w:rPr>
                <w:lang w:bidi="cs-CZ"/>
              </w:rPr>
              <w:t>Adresa</w:t>
            </w:r>
          </w:p>
          <w:p w:rsidR="00AE5C09" w:rsidRPr="008543EE" w:rsidRDefault="00A15556" w:rsidP="00E77933">
            <w:pPr>
              <w:pStyle w:val="Kontakt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Pavlov 54, 584 01 Pavlov</w:t>
            </w:r>
          </w:p>
          <w:p w:rsidR="00AE5C09" w:rsidRPr="008543EE" w:rsidRDefault="00AE5C09" w:rsidP="00E77933">
            <w:pPr>
              <w:pStyle w:val="Nadpis2"/>
            </w:pPr>
            <w:r w:rsidRPr="008543EE">
              <w:rPr>
                <w:lang w:bidi="cs-CZ"/>
              </w:rPr>
              <w:t>Kontaktujte nás</w:t>
            </w:r>
          </w:p>
          <w:p w:rsidR="00AE5C09" w:rsidRPr="008543EE" w:rsidRDefault="00A15556" w:rsidP="00E77933">
            <w:pPr>
              <w:pStyle w:val="Kontakt"/>
              <w:rPr>
                <w:color w:val="FFFFFF" w:themeColor="background2"/>
              </w:rPr>
            </w:pPr>
            <w:r>
              <w:t>Stanice Pavlov o. p. s.</w:t>
            </w:r>
            <w:r w:rsidR="00946E3C" w:rsidRPr="008543EE">
              <w:rPr>
                <w:color w:val="FFFFFF" w:themeColor="background2"/>
                <w:lang w:bidi="cs-CZ"/>
              </w:rPr>
              <w:t xml:space="preserve"> | </w:t>
            </w:r>
            <w:r>
              <w:rPr>
                <w:color w:val="FFFFFF" w:themeColor="background2"/>
              </w:rPr>
              <w:t>734 309 798</w:t>
            </w:r>
            <w:r w:rsidR="00946E3C" w:rsidRPr="008543EE">
              <w:rPr>
                <w:color w:val="FFFFFF" w:themeColor="background2"/>
                <w:lang w:bidi="cs-CZ"/>
              </w:rPr>
              <w:t xml:space="preserve"> | </w:t>
            </w:r>
            <w:r>
              <w:rPr>
                <w:color w:val="FFFFFF" w:themeColor="background2"/>
              </w:rPr>
              <w:t>stanicepavlov@seznam.cz</w:t>
            </w:r>
          </w:p>
          <w:p w:rsidR="00946E3C" w:rsidRDefault="006D56C4" w:rsidP="00A15556">
            <w:pPr>
              <w:pStyle w:val="Kontakt"/>
              <w:rPr>
                <w:color w:val="FFFFFF" w:themeColor="background2"/>
              </w:rPr>
            </w:pPr>
            <w:hyperlink r:id="rId11" w:history="1">
              <w:r w:rsidR="007E4307" w:rsidRPr="006E4684">
                <w:rPr>
                  <w:rStyle w:val="Hypertextovodkaz"/>
                </w:rPr>
                <w:t>www.stanicepavlov.eu</w:t>
              </w:r>
            </w:hyperlink>
          </w:p>
          <w:p w:rsidR="007E4307" w:rsidRDefault="007E4307" w:rsidP="00A15556">
            <w:pPr>
              <w:pStyle w:val="Kontakt"/>
              <w:rPr>
                <w:color w:val="FFFFFF" w:themeColor="background2"/>
              </w:rPr>
            </w:pPr>
          </w:p>
          <w:p w:rsidR="007E4307" w:rsidRDefault="007E4307" w:rsidP="00A15556">
            <w:pPr>
              <w:pStyle w:val="Kontakt"/>
              <w:rPr>
                <w:color w:val="FFFFFF" w:themeColor="background2"/>
              </w:rPr>
            </w:pPr>
          </w:p>
          <w:p w:rsidR="007E4307" w:rsidRDefault="007E4307" w:rsidP="00A15556">
            <w:pPr>
              <w:pStyle w:val="Kontakt"/>
              <w:rPr>
                <w:color w:val="FFFFFF" w:themeColor="background2"/>
              </w:rPr>
            </w:pPr>
          </w:p>
          <w:p w:rsidR="007E4307" w:rsidRDefault="00BA2FFE" w:rsidP="00BA2FFE">
            <w:pPr>
              <w:pStyle w:val="Kontakt"/>
              <w:jc w:val="left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Pozn. pro grafičku:</w:t>
            </w:r>
          </w:p>
          <w:p w:rsidR="007E4307" w:rsidRPr="008543EE" w:rsidRDefault="007E4307" w:rsidP="00A15556">
            <w:pPr>
              <w:pStyle w:val="Kontakt"/>
            </w:pPr>
            <w:r>
              <w:t xml:space="preserve">Volná dětská vstupenka pro dítě od 3 do 15 let v doprovodu rodiče, platná od 1.7. – 31.8. – </w:t>
            </w:r>
            <w:r w:rsidRPr="000E5DFF">
              <w:rPr>
                <w:i/>
              </w:rPr>
              <w:t>dát do pruhu vpravo, aby se to dalo ustříhnout od obrázku</w:t>
            </w:r>
          </w:p>
        </w:tc>
        <w:tc>
          <w:tcPr>
            <w:tcW w:w="148" w:type="pct"/>
          </w:tcPr>
          <w:p w:rsidR="008A67F7" w:rsidRPr="008543EE" w:rsidRDefault="008A67F7" w:rsidP="00BC3FC8"/>
        </w:tc>
        <w:tc>
          <w:tcPr>
            <w:tcW w:w="1576" w:type="pct"/>
          </w:tcPr>
          <w:p w:rsidR="00172036" w:rsidRPr="008543EE" w:rsidRDefault="00294D9E" w:rsidP="00172036">
            <w:pPr>
              <w:pStyle w:val="Podtitul"/>
            </w:pPr>
            <w:bookmarkStart w:id="0" w:name="_GoBack"/>
            <w:bookmarkEnd w:id="0"/>
            <w:r>
              <w:t>možnosti pomoci</w:t>
            </w:r>
          </w:p>
          <w:p w:rsidR="00FF459B" w:rsidRDefault="00294D9E" w:rsidP="000E5DFF">
            <w:pPr>
              <w:pStyle w:val="Nadpis6"/>
            </w:pPr>
            <w:r>
              <w:t xml:space="preserve">Piškoty, granule </w:t>
            </w:r>
            <w:r w:rsidR="00DF74FF">
              <w:t>–</w:t>
            </w:r>
            <w:r>
              <w:t xml:space="preserve"> Brit</w:t>
            </w:r>
            <w:r w:rsidR="00DF74FF">
              <w:t>,</w:t>
            </w:r>
            <w:r>
              <w:t xml:space="preserve"> Purina</w:t>
            </w:r>
          </w:p>
          <w:p w:rsidR="00294D9E" w:rsidRDefault="00294D9E" w:rsidP="000E5DFF">
            <w:pPr>
              <w:pStyle w:val="Nadpis6"/>
            </w:pPr>
            <w:r>
              <w:t>Ořechy, jablí</w:t>
            </w:r>
            <w:r w:rsidR="000E5DFF">
              <w:t>čka</w:t>
            </w:r>
          </w:p>
          <w:p w:rsidR="00294D9E" w:rsidRDefault="00294D9E" w:rsidP="00294D9E">
            <w:r>
              <w:t>Případně se poraďte na telefonu.</w:t>
            </w:r>
          </w:p>
          <w:p w:rsidR="000E5DFF" w:rsidRDefault="000E5DFF" w:rsidP="000E5DFF">
            <w:pPr>
              <w:pStyle w:val="Nadpis6"/>
            </w:pPr>
            <w:r>
              <w:t>Budeme rádi za jakoukoliv částku</w:t>
            </w:r>
            <w:r w:rsidR="002F5E9B">
              <w:t>. Nej</w:t>
            </w:r>
            <w:r w:rsidR="009723C8">
              <w:t>přínosnější</w:t>
            </w:r>
            <w:r w:rsidR="002F5E9B">
              <w:t xml:space="preserve"> pomocí je pro nás trvalý píkaz k úhradě s malou</w:t>
            </w:r>
            <w:r w:rsidR="007E4307">
              <w:t xml:space="preserve"> částkou např. 50-100-150 korun</w:t>
            </w:r>
          </w:p>
          <w:p w:rsidR="000E5DFF" w:rsidRDefault="007E4307" w:rsidP="007E4307">
            <w:pPr>
              <w:pStyle w:val="Nadpis6"/>
            </w:pPr>
            <w:r>
              <w:t>adopce zvířete</w:t>
            </w:r>
          </w:p>
          <w:p w:rsidR="007E4307" w:rsidRDefault="007E4307" w:rsidP="007E4307">
            <w:pPr>
              <w:pStyle w:val="Nadpis6"/>
            </w:pPr>
            <w:r>
              <w:t>dobrovolnictví</w:t>
            </w:r>
          </w:p>
          <w:p w:rsidR="007244C6" w:rsidRPr="007244C6" w:rsidRDefault="007244C6" w:rsidP="007244C6">
            <w:pPr>
              <w:pStyle w:val="Nadpis6"/>
            </w:pPr>
            <w:r>
              <w:t>teplé čepice, staré povlečení</w:t>
            </w:r>
          </w:p>
          <w:p w:rsidR="000E5DFF" w:rsidRDefault="000E5DFF" w:rsidP="000E5DFF">
            <w:pPr>
              <w:pStyle w:val="Odsazen"/>
              <w:ind w:left="0"/>
            </w:pPr>
          </w:p>
          <w:p w:rsidR="000E5DFF" w:rsidRPr="000E5DFF" w:rsidRDefault="000E5DFF" w:rsidP="000E5DFF">
            <w:pPr>
              <w:pStyle w:val="Odsazen"/>
              <w:ind w:left="0"/>
            </w:pPr>
          </w:p>
        </w:tc>
      </w:tr>
    </w:tbl>
    <w:p w:rsidR="0035526D" w:rsidRPr="008543EE" w:rsidRDefault="0035526D"/>
    <w:tbl>
      <w:tblPr>
        <w:tblpPr w:leftFromText="141" w:rightFromText="141" w:vertAnchor="page" w:horzAnchor="margin" w:tblpY="886"/>
        <w:tblW w:w="9763" w:type="pct"/>
        <w:tblLayout w:type="fixed"/>
        <w:tblLook w:val="0600" w:firstRow="0" w:lastRow="0" w:firstColumn="0" w:lastColumn="0" w:noHBand="1" w:noVBand="1"/>
        <w:tblCaption w:val="Tabulka rozložení"/>
      </w:tblPr>
      <w:tblGrid>
        <w:gridCol w:w="4917"/>
        <w:gridCol w:w="675"/>
        <w:gridCol w:w="5010"/>
        <w:gridCol w:w="478"/>
        <w:gridCol w:w="5098"/>
        <w:gridCol w:w="5098"/>
        <w:gridCol w:w="5098"/>
        <w:gridCol w:w="5098"/>
      </w:tblGrid>
      <w:tr w:rsidR="00D57943" w:rsidRPr="008543EE" w:rsidTr="000C24F8">
        <w:trPr>
          <w:cantSplit/>
          <w:trHeight w:val="6458"/>
        </w:trPr>
        <w:tc>
          <w:tcPr>
            <w:tcW w:w="781" w:type="pct"/>
          </w:tcPr>
          <w:p w:rsidR="00D57943" w:rsidRDefault="00D57943" w:rsidP="00D57943">
            <w:pPr>
              <w:pStyle w:val="Nadpis1"/>
            </w:pPr>
          </w:p>
          <w:p w:rsidR="00D57943" w:rsidRDefault="00D57943" w:rsidP="00D57943">
            <w:pPr>
              <w:pStyle w:val="Nadpis1"/>
            </w:pPr>
          </w:p>
          <w:p w:rsidR="00D57943" w:rsidRDefault="00D57943" w:rsidP="00D57943">
            <w:pPr>
              <w:pStyle w:val="Nadpis1"/>
            </w:pPr>
          </w:p>
          <w:p w:rsidR="00D57943" w:rsidRDefault="00D57943" w:rsidP="00D57943"/>
          <w:p w:rsidR="00D57943" w:rsidRPr="00931A79" w:rsidRDefault="00D57943" w:rsidP="00D57943">
            <w:pPr>
              <w:pStyle w:val="Nadpis1"/>
              <w:rPr>
                <w:color w:val="00B0F0"/>
              </w:rPr>
            </w:pPr>
            <w:r w:rsidRPr="00931A79">
              <w:rPr>
                <w:color w:val="00B0F0"/>
              </w:rPr>
              <w:t xml:space="preserve">Děkujeme Vám, </w:t>
            </w:r>
            <w:r w:rsidRPr="00931A79">
              <w:rPr>
                <w:color w:val="00B0F0"/>
              </w:rPr>
              <w:br/>
              <w:t>že nejste lhostejní</w:t>
            </w:r>
          </w:p>
          <w:p w:rsidR="00D57943" w:rsidRPr="008543EE" w:rsidRDefault="00C369F0" w:rsidP="00D57943">
            <w:pPr>
              <w:pStyle w:val="Podtitul"/>
            </w:pPr>
            <w:r>
              <w:t>dÁ</w:t>
            </w:r>
            <w:r w:rsidR="00D57943">
              <w:t>rcovský transparentní účet</w:t>
            </w:r>
          </w:p>
          <w:p w:rsidR="000E5DFF" w:rsidRDefault="00D57943" w:rsidP="00EA702C">
            <w:pPr>
              <w:pStyle w:val="Nzev"/>
              <w:rPr>
                <w:color w:val="FFFFFF" w:themeColor="background2"/>
              </w:rPr>
            </w:pPr>
            <w:r w:rsidRPr="00A15556">
              <w:rPr>
                <w:sz w:val="56"/>
              </w:rPr>
              <w:t>2600402248/2010</w:t>
            </w:r>
          </w:p>
          <w:p w:rsidR="006F6917" w:rsidRDefault="006F6917" w:rsidP="008449FD">
            <w:pPr>
              <w:rPr>
                <w:color w:val="FFFFFF" w:themeColor="background2"/>
              </w:rPr>
            </w:pPr>
          </w:p>
          <w:p w:rsidR="00D57943" w:rsidRPr="008543EE" w:rsidRDefault="00D57943" w:rsidP="003555D0"/>
        </w:tc>
        <w:tc>
          <w:tcPr>
            <w:tcW w:w="107" w:type="pct"/>
          </w:tcPr>
          <w:p w:rsidR="00D57943" w:rsidRPr="008543EE" w:rsidRDefault="00D57943" w:rsidP="00D57943"/>
        </w:tc>
        <w:tc>
          <w:tcPr>
            <w:tcW w:w="796" w:type="pct"/>
          </w:tcPr>
          <w:p w:rsidR="00D57943" w:rsidRPr="008543EE" w:rsidRDefault="003555D0" w:rsidP="003555D0">
            <w:pPr>
              <w:pStyle w:val="Odsazen"/>
              <w:tabs>
                <w:tab w:val="left" w:pos="1272"/>
              </w:tabs>
            </w:pPr>
            <w:r>
              <w:tab/>
            </w:r>
          </w:p>
        </w:tc>
        <w:tc>
          <w:tcPr>
            <w:tcW w:w="76" w:type="pct"/>
          </w:tcPr>
          <w:p w:rsidR="00D57943" w:rsidRPr="008543EE" w:rsidRDefault="00D57943" w:rsidP="00D57943"/>
        </w:tc>
        <w:tc>
          <w:tcPr>
            <w:tcW w:w="810" w:type="pct"/>
            <w:vAlign w:val="center"/>
          </w:tcPr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6F6917" w:rsidRDefault="006F6917" w:rsidP="00F22606">
            <w:pPr>
              <w:pStyle w:val="Citt"/>
              <w:ind w:left="0"/>
              <w:rPr>
                <w:color w:val="71BBD9" w:themeColor="accent1"/>
                <w:sz w:val="36"/>
              </w:rPr>
            </w:pPr>
          </w:p>
          <w:p w:rsidR="00F22606" w:rsidRPr="00954F4A" w:rsidRDefault="00D57943" w:rsidP="00F22606">
            <w:pPr>
              <w:pStyle w:val="Citt"/>
              <w:ind w:left="0"/>
              <w:rPr>
                <w:color w:val="71BBD9" w:themeColor="accent1"/>
                <w:sz w:val="36"/>
              </w:rPr>
            </w:pPr>
            <w:r w:rsidRPr="00954F4A">
              <w:rPr>
                <w:color w:val="71BBD9" w:themeColor="accent1"/>
                <w:sz w:val="36"/>
              </w:rPr>
              <w:t>„</w:t>
            </w:r>
            <w:r w:rsidR="00F22606" w:rsidRPr="00954F4A">
              <w:rPr>
                <w:color w:val="71BBD9" w:themeColor="accent1"/>
                <w:sz w:val="36"/>
              </w:rPr>
              <w:t xml:space="preserve"> Nechť jsme oporou zvířat, potřebují-li pomoc. Každá bytost v nouzi má stejné právo na ochranu.“</w:t>
            </w:r>
          </w:p>
          <w:p w:rsidR="00D57943" w:rsidRPr="00954F4A" w:rsidRDefault="00F22606" w:rsidP="00F22606">
            <w:pPr>
              <w:pStyle w:val="Citt"/>
              <w:ind w:left="0"/>
              <w:rPr>
                <w:color w:val="71BBD9" w:themeColor="accent1"/>
                <w:sz w:val="36"/>
              </w:rPr>
            </w:pPr>
            <w:r w:rsidRPr="00954F4A">
              <w:rPr>
                <w:color w:val="71BBD9" w:themeColor="accent1"/>
                <w:sz w:val="28"/>
                <w:lang w:bidi="cs-CZ"/>
              </w:rPr>
              <w:t xml:space="preserve">                        - </w:t>
            </w:r>
            <w:r w:rsidRPr="00954F4A">
              <w:rPr>
                <w:color w:val="71BBD9" w:themeColor="accent1"/>
                <w:sz w:val="28"/>
              </w:rPr>
              <w:t>František z Assisi -</w:t>
            </w:r>
          </w:p>
          <w:p w:rsidR="00D57943" w:rsidRPr="00811BD2" w:rsidRDefault="00D57943" w:rsidP="00D57943">
            <w:pPr>
              <w:pStyle w:val="Zdroj"/>
              <w:jc w:val="center"/>
              <w:rPr>
                <w:sz w:val="44"/>
              </w:rPr>
            </w:pPr>
          </w:p>
        </w:tc>
        <w:tc>
          <w:tcPr>
            <w:tcW w:w="810" w:type="pct"/>
            <w:vAlign w:val="center"/>
          </w:tcPr>
          <w:p w:rsidR="00D57943" w:rsidRPr="00811BD2" w:rsidRDefault="00D57943" w:rsidP="00D57943">
            <w:pPr>
              <w:pStyle w:val="Zdroj"/>
              <w:jc w:val="center"/>
              <w:rPr>
                <w:sz w:val="44"/>
              </w:rPr>
            </w:pPr>
          </w:p>
        </w:tc>
        <w:tc>
          <w:tcPr>
            <w:tcW w:w="810" w:type="pct"/>
            <w:vAlign w:val="center"/>
          </w:tcPr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ind w:left="0"/>
              <w:rPr>
                <w:sz w:val="36"/>
              </w:rPr>
            </w:pPr>
            <w:r w:rsidRPr="00811BD2">
              <w:rPr>
                <w:sz w:val="36"/>
              </w:rPr>
              <w:t>„Nechť jsme oporou zvířat, potřebují-li pomoc. Každá bytost v nouzi má stejné právo na ochranu.“</w:t>
            </w:r>
          </w:p>
          <w:p w:rsidR="00D57943" w:rsidRPr="00811BD2" w:rsidRDefault="00D57943" w:rsidP="00D57943">
            <w:pPr>
              <w:pStyle w:val="Zdroj"/>
              <w:rPr>
                <w:sz w:val="28"/>
              </w:rPr>
            </w:pPr>
            <w:r w:rsidRPr="00811BD2">
              <w:rPr>
                <w:sz w:val="28"/>
                <w:lang w:bidi="cs-CZ"/>
              </w:rPr>
              <w:t xml:space="preserve">- </w:t>
            </w:r>
            <w:r w:rsidRPr="00811BD2">
              <w:rPr>
                <w:sz w:val="28"/>
              </w:rPr>
              <w:t>František z Assisi</w:t>
            </w:r>
            <w:r w:rsidRPr="00811BD2">
              <w:rPr>
                <w:sz w:val="28"/>
                <w:lang w:bidi="cs-CZ"/>
              </w:rPr>
              <w:t xml:space="preserve"> -</w:t>
            </w:r>
          </w:p>
          <w:p w:rsidR="00D57943" w:rsidRDefault="00D57943" w:rsidP="00D57943">
            <w:pPr>
              <w:pStyle w:val="Zdroj"/>
              <w:jc w:val="center"/>
              <w:rPr>
                <w:sz w:val="44"/>
              </w:rPr>
            </w:pPr>
          </w:p>
          <w:p w:rsidR="00D57943" w:rsidRPr="00811BD2" w:rsidRDefault="00D57943" w:rsidP="00D57943">
            <w:pPr>
              <w:pStyle w:val="Zdroj"/>
              <w:jc w:val="center"/>
              <w:rPr>
                <w:sz w:val="44"/>
              </w:rPr>
            </w:pPr>
          </w:p>
        </w:tc>
        <w:tc>
          <w:tcPr>
            <w:tcW w:w="810" w:type="pct"/>
            <w:vAlign w:val="center"/>
          </w:tcPr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rPr>
                <w:sz w:val="44"/>
              </w:rPr>
            </w:pPr>
          </w:p>
          <w:p w:rsidR="00D57943" w:rsidRPr="00811BD2" w:rsidRDefault="00D57943" w:rsidP="00D57943">
            <w:pPr>
              <w:pStyle w:val="Citt"/>
              <w:ind w:left="0"/>
              <w:rPr>
                <w:sz w:val="36"/>
              </w:rPr>
            </w:pPr>
            <w:r w:rsidRPr="00811BD2">
              <w:rPr>
                <w:sz w:val="36"/>
              </w:rPr>
              <w:t>„Nechť jsme oporou zvířat, potřebují-li pomoc. Každá bytost v nouzi má stejné právo na ochranu.“</w:t>
            </w:r>
          </w:p>
          <w:p w:rsidR="00D57943" w:rsidRPr="00811BD2" w:rsidRDefault="00D57943" w:rsidP="00D57943">
            <w:pPr>
              <w:pStyle w:val="Zdroj"/>
              <w:rPr>
                <w:sz w:val="28"/>
              </w:rPr>
            </w:pPr>
            <w:r w:rsidRPr="00811BD2">
              <w:rPr>
                <w:sz w:val="28"/>
                <w:lang w:bidi="cs-CZ"/>
              </w:rPr>
              <w:t xml:space="preserve">- </w:t>
            </w:r>
            <w:r w:rsidRPr="00811BD2">
              <w:rPr>
                <w:sz w:val="28"/>
              </w:rPr>
              <w:t>František z Assisi</w:t>
            </w:r>
            <w:r w:rsidRPr="00811BD2">
              <w:rPr>
                <w:sz w:val="28"/>
                <w:lang w:bidi="cs-CZ"/>
              </w:rPr>
              <w:t xml:space="preserve"> -</w:t>
            </w:r>
          </w:p>
          <w:p w:rsidR="00D57943" w:rsidRDefault="00D57943" w:rsidP="00D57943">
            <w:pPr>
              <w:pStyle w:val="Zdroj"/>
              <w:jc w:val="center"/>
              <w:rPr>
                <w:sz w:val="44"/>
              </w:rPr>
            </w:pPr>
          </w:p>
          <w:p w:rsidR="00D57943" w:rsidRPr="00811BD2" w:rsidRDefault="00D57943" w:rsidP="00D57943">
            <w:pPr>
              <w:pStyle w:val="Zdroj"/>
              <w:jc w:val="center"/>
              <w:rPr>
                <w:sz w:val="44"/>
              </w:rPr>
            </w:pPr>
          </w:p>
        </w:tc>
      </w:tr>
    </w:tbl>
    <w:p w:rsidR="006F51BE" w:rsidRPr="008543EE" w:rsidRDefault="006F51BE" w:rsidP="00F22606"/>
    <w:sectPr w:rsidR="006F51BE" w:rsidRPr="008543EE" w:rsidSect="007E4307">
      <w:headerReference w:type="default" r:id="rId12"/>
      <w:headerReference w:type="first" r:id="rId13"/>
      <w:type w:val="continuous"/>
      <w:pgSz w:w="16838" w:h="11906" w:orient="landscape" w:code="9"/>
      <w:pgMar w:top="3341" w:right="360" w:bottom="851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6C4" w:rsidRDefault="006D56C4" w:rsidP="00180323">
      <w:pPr>
        <w:spacing w:after="0"/>
      </w:pPr>
      <w:r>
        <w:separator/>
      </w:r>
    </w:p>
  </w:endnote>
  <w:endnote w:type="continuationSeparator" w:id="0">
    <w:p w:rsidR="006D56C4" w:rsidRDefault="006D56C4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6C4" w:rsidRDefault="006D56C4" w:rsidP="00180323">
      <w:pPr>
        <w:spacing w:after="0"/>
      </w:pPr>
      <w:r>
        <w:separator/>
      </w:r>
    </w:p>
  </w:footnote>
  <w:footnote w:type="continuationSeparator" w:id="0">
    <w:p w:rsidR="006D56C4" w:rsidRDefault="006D56C4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23" w:rsidRDefault="004804CF">
    <w:pPr>
      <w:pStyle w:val="Zhlav"/>
    </w:pPr>
    <w:r>
      <w:rPr>
        <w:lang w:eastAsia="cs-CZ"/>
      </w:rPr>
      <w:t xml:space="preserve">   </w:t>
    </w:r>
    <w:r w:rsidR="00855A03">
      <w:rPr>
        <w:lang w:eastAsia="cs-CZ"/>
      </w:rPr>
      <w:drawing>
        <wp:inline distT="0" distB="0" distL="0" distR="0" wp14:anchorId="5B045521" wp14:editId="5042BE36">
          <wp:extent cx="1588115" cy="1556385"/>
          <wp:effectExtent l="0" t="0" r="0" b="571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546" cy="1566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2C04" w:rsidRPr="00492C04">
      <w:rPr>
        <w:lang w:eastAsia="cs-CZ"/>
      </w:rPr>
      <w:drawing>
        <wp:anchor distT="0" distB="0" distL="114300" distR="114300" simplePos="0" relativeHeight="251661312" behindDoc="1" locked="0" layoutInCell="1" allowOverlap="1" wp14:anchorId="0AC64791" wp14:editId="73B44CC8">
          <wp:simplePos x="0" y="0"/>
          <wp:positionH relativeFrom="column">
            <wp:posOffset>8400</wp:posOffset>
          </wp:positionH>
          <wp:positionV relativeFrom="paragraph">
            <wp:posOffset>0</wp:posOffset>
          </wp:positionV>
          <wp:extent cx="10218000" cy="682200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MYCLOUDPR4100\stanicepavlov\foto 2019\dravci_zspavlov\DSC02571-edi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18000" cy="68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F86" w:rsidRDefault="004804CF">
    <w:pPr>
      <w:pStyle w:val="Zhlav"/>
    </w:pPr>
    <w:r>
      <w:rPr>
        <w:lang w:eastAsia="cs-CZ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266700</wp:posOffset>
          </wp:positionH>
          <wp:positionV relativeFrom="paragraph">
            <wp:posOffset>-295275</wp:posOffset>
          </wp:positionV>
          <wp:extent cx="1305429" cy="1390650"/>
          <wp:effectExtent l="0" t="0" r="952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stanice zelen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429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ABD">
      <w:rPr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8129FE" wp14:editId="2D34C214">
              <wp:simplePos x="0" y="0"/>
              <wp:positionH relativeFrom="margin">
                <wp:align>left</wp:align>
              </wp:positionH>
              <wp:positionV relativeFrom="page">
                <wp:posOffset>-47625</wp:posOffset>
              </wp:positionV>
              <wp:extent cx="10344150" cy="7334250"/>
              <wp:effectExtent l="0" t="0" r="0" b="2540"/>
              <wp:wrapNone/>
              <wp:docPr id="2" name="Obdélník 2" descr="Obrazec použitý pro rozložení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0AFD87A" id="Obdélník 2" o:spid="_x0000_s1026" alt="Obrazec použitý pro rozložení" style="position:absolute;margin-left:0;margin-top:-3.75pt;width:814.5pt;height:577.5pt;z-index:251660288;visibility:visible;mso-wrap-style:square;mso-width-percent:1000;mso-height-percent:100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V2ZW50IFNlcmll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4LTA1LTI1VDA2OjMxOjQ5KzA4OjAwPC94bXA6TWV0YWRhdGFEYXRlPgogICAgICAg&#10;ICA8eG1wOk1vZGlmeURhdGU+MjAxOC0wNS0yNFQyMjozMTo1MFo8L3htcDpNb2RpZnlEYXRlPgog&#10;ICAgICAgICA8eG1wOkNyZWF0ZURhdGU+MjAxOC0wNS0yNVQwNjozMTo0OSswODowMDwveG1wOkNy&#10;ZWF0ZURhdGU+CiAgICAgICAgIDx4bXA6Q3JlYXRvclRvb2w+QWRvYmUgSWxsdXN0cmF0b3IgQ1M2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NDQ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TE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lGRjU4Nzg3OEQ1RkU4MTFCNjg3QUVDQTQ4QkFFODEzPC94bXBNTTpJbnN0YW5jZUlE&#10;PgogICAgICAgICA8eG1wTU06RG9jdW1lbnRJRD54bXAuZGlkOjlGRjU4Nzg3OEQ1RkU4MTFCNjg3&#10;QUVDQTQ4QkFFODEz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mZmODNjMzEtYTQ2Ni00ZmE1LTllOTUtODdiY2Q3NDA2OGJhPC9zdFJlZjppbnN0YW5jZUlEPgog&#10;ICAgICAgICAgICA8c3RSZWY6ZG9jdW1lbnRJRD54bXAuZGlkOkZBQzFGN0Y0M0U1QkU4MTE4OTM1&#10;RUY2OEY0NUFEMjdG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MxRjdGNDNFNUJFODExODkzNUVGNjhGNDVBRDI3&#10;Rjwvc3RFdnQ6aW5zdGFuY2VJRD4KICAgICAgICAgICAgICAgICAgPHN0RXZ0OndoZW4+MjAxOC0w&#10;NS0xOVQxNjozMDo1OSswODowMDwvc3RFdnQ6d2hlbj4KICAgICAgICAgICAgICAgICAgPHN0RXZ0&#10;OnNvZnR3YXJlQWdlbnQ+QWRvYmUgSWxsdXN0cmF0b3IgQ1M2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OUZGNTg3ODc4RDVGRTgxMUI2ODdBRUNBNDhCQUU4MTM8L3N0RXZ0Omluc3RhbmNlSUQ+&#10;CiAgICAgICAgICAgICAgICAgIDxzdEV2dDp3aGVuPjIwMTgtMDUtMjVUMDY6MzE6NDkrMDg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xMC4wMT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" stroked="f" strokeweight="1pt">
              <v:fill r:id="rId3" o:title="Obrazec použitý pro rozložení" recolor="t" rotate="t" type="frame"/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F4821"/>
    <w:multiLevelType w:val="hybridMultilevel"/>
    <w:tmpl w:val="DF96F84C"/>
    <w:lvl w:ilvl="0" w:tplc="31C0E850">
      <w:start w:val="1"/>
      <w:numFmt w:val="bullet"/>
      <w:pStyle w:val="Nadpis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556"/>
    <w:rsid w:val="000A4C25"/>
    <w:rsid w:val="000C186E"/>
    <w:rsid w:val="000E5DFF"/>
    <w:rsid w:val="00102D65"/>
    <w:rsid w:val="0010614F"/>
    <w:rsid w:val="00172036"/>
    <w:rsid w:val="00180323"/>
    <w:rsid w:val="00193B15"/>
    <w:rsid w:val="001C1648"/>
    <w:rsid w:val="001D5BC5"/>
    <w:rsid w:val="001E6818"/>
    <w:rsid w:val="00202BB7"/>
    <w:rsid w:val="00211238"/>
    <w:rsid w:val="002457F5"/>
    <w:rsid w:val="00294D9E"/>
    <w:rsid w:val="002A4AF3"/>
    <w:rsid w:val="002A771D"/>
    <w:rsid w:val="002F5E9B"/>
    <w:rsid w:val="00300B32"/>
    <w:rsid w:val="0035526D"/>
    <w:rsid w:val="003555D0"/>
    <w:rsid w:val="00376E24"/>
    <w:rsid w:val="00394B0D"/>
    <w:rsid w:val="003C300F"/>
    <w:rsid w:val="003D08C5"/>
    <w:rsid w:val="003D4ABD"/>
    <w:rsid w:val="00402E5B"/>
    <w:rsid w:val="00406B98"/>
    <w:rsid w:val="00473DD2"/>
    <w:rsid w:val="00473E6D"/>
    <w:rsid w:val="004804CF"/>
    <w:rsid w:val="00492C04"/>
    <w:rsid w:val="004D2F0E"/>
    <w:rsid w:val="004D566C"/>
    <w:rsid w:val="00503D4F"/>
    <w:rsid w:val="00515A72"/>
    <w:rsid w:val="00523855"/>
    <w:rsid w:val="005527E2"/>
    <w:rsid w:val="005A4932"/>
    <w:rsid w:val="005B7230"/>
    <w:rsid w:val="005D4796"/>
    <w:rsid w:val="00640655"/>
    <w:rsid w:val="006A307A"/>
    <w:rsid w:val="006B04B2"/>
    <w:rsid w:val="006C528D"/>
    <w:rsid w:val="006D5270"/>
    <w:rsid w:val="006D56C4"/>
    <w:rsid w:val="006E39F3"/>
    <w:rsid w:val="006F51BE"/>
    <w:rsid w:val="006F6917"/>
    <w:rsid w:val="00703EA8"/>
    <w:rsid w:val="007244C6"/>
    <w:rsid w:val="007E4307"/>
    <w:rsid w:val="007F1D67"/>
    <w:rsid w:val="007F549E"/>
    <w:rsid w:val="007F567E"/>
    <w:rsid w:val="00811BD2"/>
    <w:rsid w:val="00833F9A"/>
    <w:rsid w:val="0083691C"/>
    <w:rsid w:val="00843AD5"/>
    <w:rsid w:val="008449FD"/>
    <w:rsid w:val="008543EE"/>
    <w:rsid w:val="00855A03"/>
    <w:rsid w:val="008701B3"/>
    <w:rsid w:val="00873E46"/>
    <w:rsid w:val="00884888"/>
    <w:rsid w:val="0089530B"/>
    <w:rsid w:val="008A67F7"/>
    <w:rsid w:val="008B442F"/>
    <w:rsid w:val="008D16E7"/>
    <w:rsid w:val="008E079E"/>
    <w:rsid w:val="008E5CAD"/>
    <w:rsid w:val="009118A4"/>
    <w:rsid w:val="00923600"/>
    <w:rsid w:val="00926AF2"/>
    <w:rsid w:val="00931A79"/>
    <w:rsid w:val="009427E5"/>
    <w:rsid w:val="00946E3C"/>
    <w:rsid w:val="00954F4A"/>
    <w:rsid w:val="009723C8"/>
    <w:rsid w:val="00990545"/>
    <w:rsid w:val="009E7581"/>
    <w:rsid w:val="00A02CE9"/>
    <w:rsid w:val="00A15556"/>
    <w:rsid w:val="00A42E5E"/>
    <w:rsid w:val="00A759C1"/>
    <w:rsid w:val="00A770E7"/>
    <w:rsid w:val="00AE5C09"/>
    <w:rsid w:val="00B05CA9"/>
    <w:rsid w:val="00B251F8"/>
    <w:rsid w:val="00B2719C"/>
    <w:rsid w:val="00B32908"/>
    <w:rsid w:val="00B65472"/>
    <w:rsid w:val="00B75C3D"/>
    <w:rsid w:val="00B92B80"/>
    <w:rsid w:val="00B93BBC"/>
    <w:rsid w:val="00B948AC"/>
    <w:rsid w:val="00BA2FFE"/>
    <w:rsid w:val="00BC3FC8"/>
    <w:rsid w:val="00C0145D"/>
    <w:rsid w:val="00C26DF3"/>
    <w:rsid w:val="00C369F0"/>
    <w:rsid w:val="00C42279"/>
    <w:rsid w:val="00CA09D9"/>
    <w:rsid w:val="00CC4B37"/>
    <w:rsid w:val="00CF3B20"/>
    <w:rsid w:val="00D436E3"/>
    <w:rsid w:val="00D57943"/>
    <w:rsid w:val="00D75AAD"/>
    <w:rsid w:val="00DB6E2A"/>
    <w:rsid w:val="00DE69A8"/>
    <w:rsid w:val="00DF74FF"/>
    <w:rsid w:val="00E06D38"/>
    <w:rsid w:val="00E514DD"/>
    <w:rsid w:val="00E55CD2"/>
    <w:rsid w:val="00E56AFD"/>
    <w:rsid w:val="00E637B1"/>
    <w:rsid w:val="00E7092A"/>
    <w:rsid w:val="00E77933"/>
    <w:rsid w:val="00E84247"/>
    <w:rsid w:val="00EA558A"/>
    <w:rsid w:val="00EA702C"/>
    <w:rsid w:val="00EB1C95"/>
    <w:rsid w:val="00EC67B7"/>
    <w:rsid w:val="00ED14B1"/>
    <w:rsid w:val="00EE543D"/>
    <w:rsid w:val="00EF23C9"/>
    <w:rsid w:val="00EF680C"/>
    <w:rsid w:val="00F22606"/>
    <w:rsid w:val="00F4527F"/>
    <w:rsid w:val="00F57F86"/>
    <w:rsid w:val="00FD6A12"/>
    <w:rsid w:val="00FF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97B484-D0C9-4912-9D2D-21919753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18"/>
        <w:szCs w:val="18"/>
        <w:lang w:val="cs-CZ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15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5526D"/>
    <w:rPr>
      <w:noProof/>
      <w:color w:val="FFFFFF" w:themeColor="background1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Nadpis3">
    <w:name w:val="heading 3"/>
    <w:basedOn w:val="Nadpis2"/>
    <w:next w:val="Normln"/>
    <w:link w:val="Nadpis3Char"/>
    <w:uiPriority w:val="9"/>
    <w:qFormat/>
    <w:rsid w:val="008543EE"/>
    <w:pPr>
      <w:jc w:val="left"/>
      <w:outlineLvl w:val="2"/>
    </w:pPr>
    <w:rPr>
      <w:color w:val="FFFFFF" w:themeColor="background1"/>
      <w:sz w:val="30"/>
      <w:szCs w:val="24"/>
    </w:rPr>
  </w:style>
  <w:style w:type="paragraph" w:styleId="Nadpis4">
    <w:name w:val="heading 4"/>
    <w:basedOn w:val="Nadpis3"/>
    <w:next w:val="Normln"/>
    <w:link w:val="Nadpis4Char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Nadpis5">
    <w:name w:val="heading 5"/>
    <w:basedOn w:val="Nadpis4"/>
    <w:next w:val="Normln"/>
    <w:link w:val="Nadpis5Char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Nadpis6">
    <w:name w:val="heading 6"/>
    <w:basedOn w:val="Nadpis5"/>
    <w:next w:val="Odsazen"/>
    <w:link w:val="Nadpis6Char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NzevChar">
    <w:name w:val="Název Char"/>
    <w:basedOn w:val="Standardnpsmoodstavce"/>
    <w:link w:val="Nzev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Citt">
    <w:name w:val="Quote"/>
    <w:basedOn w:val="Normln"/>
    <w:next w:val="Normln"/>
    <w:link w:val="CittChar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tChar">
    <w:name w:val="Citát Char"/>
    <w:basedOn w:val="Standardnpsmoodstavce"/>
    <w:link w:val="Citt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Zhlav">
    <w:name w:val="header"/>
    <w:basedOn w:val="Normln"/>
    <w:link w:val="ZhlavChar"/>
    <w:uiPriority w:val="99"/>
    <w:semiHidden/>
    <w:rsid w:val="00F4527F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4888"/>
  </w:style>
  <w:style w:type="paragraph" w:styleId="Zpat">
    <w:name w:val="footer"/>
    <w:basedOn w:val="Normln"/>
    <w:link w:val="ZpatChar"/>
    <w:uiPriority w:val="99"/>
    <w:semiHidden/>
    <w:rsid w:val="00F4527F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84888"/>
  </w:style>
  <w:style w:type="table" w:styleId="Mkatabulky">
    <w:name w:val="Table Grid"/>
    <w:basedOn w:val="Normlntabulka"/>
    <w:uiPriority w:val="39"/>
    <w:rsid w:val="008848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4D2F0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rosttabulka1">
    <w:name w:val="Plain Table 1"/>
    <w:basedOn w:val="Normlntabulka"/>
    <w:uiPriority w:val="41"/>
    <w:rsid w:val="001E68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ntakt">
    <w:name w:val="Kontakt"/>
    <w:basedOn w:val="Normln"/>
    <w:link w:val="Znakkontaktu"/>
    <w:uiPriority w:val="10"/>
    <w:qFormat/>
    <w:rsid w:val="00946E3C"/>
    <w:pPr>
      <w:spacing w:after="800"/>
      <w:contextualSpacing/>
      <w:jc w:val="center"/>
    </w:pPr>
  </w:style>
  <w:style w:type="character" w:styleId="Hypertextovodkaz">
    <w:name w:val="Hyperlink"/>
    <w:basedOn w:val="Standardnpsmoodstavce"/>
    <w:uiPriority w:val="99"/>
    <w:semiHidden/>
    <w:rsid w:val="00946E3C"/>
    <w:rPr>
      <w:color w:val="72BADB" w:themeColor="hyperlink"/>
      <w:u w:val="single"/>
    </w:rPr>
  </w:style>
  <w:style w:type="character" w:customStyle="1" w:styleId="Znakkontaktu">
    <w:name w:val="Znak kontaktu"/>
    <w:basedOn w:val="Standardnpsmoodstavce"/>
    <w:link w:val="Kontakt"/>
    <w:uiPriority w:val="10"/>
    <w:rsid w:val="00202BB7"/>
    <w:rPr>
      <w:color w:val="FFFFFF" w:themeColor="background1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Zdroj">
    <w:name w:val="Zdroj"/>
    <w:basedOn w:val="Normln"/>
    <w:link w:val="Znakzdroje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Nadpis3Char">
    <w:name w:val="Nadpis 3 Char"/>
    <w:basedOn w:val="Standardnpsmoodstavce"/>
    <w:link w:val="Nadpis3"/>
    <w:uiPriority w:val="9"/>
    <w:rsid w:val="008543EE"/>
    <w:rPr>
      <w:rFonts w:asciiTheme="majorHAnsi" w:eastAsiaTheme="majorEastAsia" w:hAnsiTheme="majorHAnsi" w:cstheme="majorBidi"/>
      <w:caps/>
      <w:noProof/>
      <w:color w:val="FFFFFF" w:themeColor="background1"/>
      <w:sz w:val="30"/>
      <w:szCs w:val="24"/>
    </w:rPr>
  </w:style>
  <w:style w:type="character" w:customStyle="1" w:styleId="Znakzdroje">
    <w:name w:val="Znak zdroje"/>
    <w:basedOn w:val="Standardnpsmoodstavce"/>
    <w:link w:val="Zdroj"/>
    <w:uiPriority w:val="15"/>
    <w:rsid w:val="00202BB7"/>
    <w:rPr>
      <w:color w:val="1F1F50" w:themeColor="accent3"/>
      <w:sz w:val="32"/>
    </w:rPr>
  </w:style>
  <w:style w:type="character" w:customStyle="1" w:styleId="Nadpis4Char">
    <w:name w:val="Nadpis 4 Char"/>
    <w:basedOn w:val="Standardnpsmoodstavce"/>
    <w:link w:val="Nadpis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Odsazen">
    <w:name w:val="Odsazení"/>
    <w:basedOn w:val="Normln"/>
    <w:link w:val="Znakodsazen"/>
    <w:uiPriority w:val="15"/>
    <w:qFormat/>
    <w:rsid w:val="00B65472"/>
    <w:pPr>
      <w:ind w:left="357"/>
    </w:pPr>
  </w:style>
  <w:style w:type="character" w:customStyle="1" w:styleId="Znakodsazen">
    <w:name w:val="Znak odsazení"/>
    <w:basedOn w:val="Standardnpsmoodstavce"/>
    <w:link w:val="Odsazen"/>
    <w:uiPriority w:val="15"/>
    <w:rsid w:val="00202BB7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anicepavlov.e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i\AppData\Roaming\Microsoft\&#352;ablony\Bro&#382;ura%20ud&#225;losti%20s%20&#382;iv&#253;mi%20tvary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4A8FF3-EA66-4A12-A76D-F16742CC4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Brožura události s živými tvary </Template>
  <TotalTime>346</TotalTime>
  <Pages>4</Pages>
  <Words>240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stanice Pavlov</dc:creator>
  <cp:keywords/>
  <dc:description/>
  <cp:lastModifiedBy>stanice Pavlov</cp:lastModifiedBy>
  <cp:revision>37</cp:revision>
  <dcterms:created xsi:type="dcterms:W3CDTF">2020-03-09T08:14:00Z</dcterms:created>
  <dcterms:modified xsi:type="dcterms:W3CDTF">2020-04-30T08:04:00Z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